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526734" w14:textId="77777777" w:rsidR="00FA7029" w:rsidRDefault="00FA7029" w:rsidP="00E557A5">
      <w:pPr>
        <w:pStyle w:val="H2"/>
      </w:pPr>
      <w:bookmarkStart w:id="0" w:name="_GoBack"/>
      <w:bookmarkEnd w:id="0"/>
    </w:p>
    <w:p w14:paraId="5D26AEC8" w14:textId="7D9F378B" w:rsidR="0034146A" w:rsidRDefault="00B51C9F" w:rsidP="00E557A5">
      <w:pPr>
        <w:pStyle w:val="H2"/>
      </w:pPr>
      <w:r>
        <w:t>NOTES:</w:t>
      </w:r>
    </w:p>
    <w:p w14:paraId="5F4E21DC" w14:textId="77777777" w:rsidR="00FA7029" w:rsidRPr="00E557A5" w:rsidRDefault="00FA7029" w:rsidP="00E557A5">
      <w:pPr>
        <w:pStyle w:val="H2"/>
      </w:pPr>
    </w:p>
    <w:p w14:paraId="6A1D49E0" w14:textId="77777777" w:rsidR="0034146A" w:rsidRPr="00E557A5" w:rsidRDefault="0034146A" w:rsidP="008F046A">
      <w:pPr>
        <w:pStyle w:val="NoSpacing"/>
        <w:rPr>
          <w:rFonts w:ascii="Arial" w:hAnsi="Arial" w:cs="Arial"/>
          <w:sz w:val="18"/>
          <w:szCs w:val="18"/>
        </w:rPr>
      </w:pPr>
    </w:p>
    <w:tbl>
      <w:tblPr>
        <w:tblStyle w:val="TableGrid"/>
        <w:tblW w:w="9493" w:type="dxa"/>
        <w:tblInd w:w="-567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B51C9F" w14:paraId="47FA035A" w14:textId="77777777" w:rsidTr="00F04728">
        <w:tc>
          <w:tcPr>
            <w:tcW w:w="9493" w:type="dxa"/>
          </w:tcPr>
          <w:p w14:paraId="42EE387E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01681473" w14:textId="77777777" w:rsidTr="00F04728">
        <w:tc>
          <w:tcPr>
            <w:tcW w:w="9493" w:type="dxa"/>
          </w:tcPr>
          <w:p w14:paraId="1A7E7C02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10649A6D" w14:textId="77777777" w:rsidTr="00F04728">
        <w:tc>
          <w:tcPr>
            <w:tcW w:w="9493" w:type="dxa"/>
          </w:tcPr>
          <w:p w14:paraId="429605AD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08D1A8A6" w14:textId="77777777" w:rsidTr="00F04728">
        <w:tc>
          <w:tcPr>
            <w:tcW w:w="9493" w:type="dxa"/>
          </w:tcPr>
          <w:p w14:paraId="24310D22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0A645AFC" w14:textId="77777777" w:rsidTr="00F04728">
        <w:tc>
          <w:tcPr>
            <w:tcW w:w="9493" w:type="dxa"/>
          </w:tcPr>
          <w:p w14:paraId="1E2EF471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454434BD" w14:textId="77777777" w:rsidTr="00F04728">
        <w:tc>
          <w:tcPr>
            <w:tcW w:w="9493" w:type="dxa"/>
          </w:tcPr>
          <w:p w14:paraId="170C1311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2BB75415" w14:textId="77777777" w:rsidTr="00F04728">
        <w:tc>
          <w:tcPr>
            <w:tcW w:w="9493" w:type="dxa"/>
          </w:tcPr>
          <w:p w14:paraId="73EED03B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6C4E31A8" w14:textId="77777777" w:rsidTr="00F04728">
        <w:tc>
          <w:tcPr>
            <w:tcW w:w="9493" w:type="dxa"/>
          </w:tcPr>
          <w:p w14:paraId="6543923E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375B2857" w14:textId="77777777" w:rsidTr="00F04728">
        <w:tc>
          <w:tcPr>
            <w:tcW w:w="9493" w:type="dxa"/>
          </w:tcPr>
          <w:p w14:paraId="3EAABE81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7A20789C" w14:textId="77777777" w:rsidTr="00F04728">
        <w:tc>
          <w:tcPr>
            <w:tcW w:w="9493" w:type="dxa"/>
          </w:tcPr>
          <w:p w14:paraId="24FF8866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1569214F" w14:textId="77777777" w:rsidTr="00F04728">
        <w:tc>
          <w:tcPr>
            <w:tcW w:w="9493" w:type="dxa"/>
          </w:tcPr>
          <w:p w14:paraId="690C3C10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713D675D" w14:textId="77777777" w:rsidTr="00F04728">
        <w:tc>
          <w:tcPr>
            <w:tcW w:w="9493" w:type="dxa"/>
          </w:tcPr>
          <w:p w14:paraId="081037E8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58BEF2B1" w14:textId="77777777" w:rsidTr="00F04728">
        <w:tc>
          <w:tcPr>
            <w:tcW w:w="9493" w:type="dxa"/>
          </w:tcPr>
          <w:p w14:paraId="2CF89D80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4CD90050" w14:textId="77777777" w:rsidTr="00F04728">
        <w:tc>
          <w:tcPr>
            <w:tcW w:w="9493" w:type="dxa"/>
          </w:tcPr>
          <w:p w14:paraId="04A519BC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5DD43739" w14:textId="77777777" w:rsidTr="00F04728">
        <w:tc>
          <w:tcPr>
            <w:tcW w:w="9493" w:type="dxa"/>
          </w:tcPr>
          <w:p w14:paraId="7A8F12E1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7B67DF8D" w14:textId="77777777" w:rsidTr="00F04728">
        <w:tc>
          <w:tcPr>
            <w:tcW w:w="9493" w:type="dxa"/>
          </w:tcPr>
          <w:p w14:paraId="7BC2CE0E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63B33159" w14:textId="77777777" w:rsidTr="00F04728">
        <w:tc>
          <w:tcPr>
            <w:tcW w:w="9493" w:type="dxa"/>
          </w:tcPr>
          <w:p w14:paraId="0837E75B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1F09867E" w14:textId="77777777" w:rsidTr="00F04728">
        <w:tc>
          <w:tcPr>
            <w:tcW w:w="9493" w:type="dxa"/>
          </w:tcPr>
          <w:p w14:paraId="7094FF0D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0D0F3131" w14:textId="77777777" w:rsidTr="00F04728">
        <w:tc>
          <w:tcPr>
            <w:tcW w:w="9493" w:type="dxa"/>
          </w:tcPr>
          <w:p w14:paraId="0C7203F9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7BF74F94" w14:textId="77777777" w:rsidTr="00F04728">
        <w:tc>
          <w:tcPr>
            <w:tcW w:w="9493" w:type="dxa"/>
          </w:tcPr>
          <w:p w14:paraId="02B885F2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1CEAFD0A" w14:textId="77777777" w:rsidTr="00F04728">
        <w:tc>
          <w:tcPr>
            <w:tcW w:w="9493" w:type="dxa"/>
          </w:tcPr>
          <w:p w14:paraId="2CDC5D10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4B7DA6B0" w14:textId="77777777" w:rsidTr="00F04728">
        <w:tc>
          <w:tcPr>
            <w:tcW w:w="9493" w:type="dxa"/>
          </w:tcPr>
          <w:p w14:paraId="228460AE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47ADA38F" w14:textId="77777777" w:rsidTr="00F04728">
        <w:tc>
          <w:tcPr>
            <w:tcW w:w="9493" w:type="dxa"/>
          </w:tcPr>
          <w:p w14:paraId="170220B6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597460B1" w14:textId="77777777" w:rsidTr="00F04728">
        <w:tc>
          <w:tcPr>
            <w:tcW w:w="9493" w:type="dxa"/>
          </w:tcPr>
          <w:p w14:paraId="42EB56F9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00BB4FA2" w14:textId="77777777" w:rsidTr="00F04728">
        <w:tc>
          <w:tcPr>
            <w:tcW w:w="9493" w:type="dxa"/>
          </w:tcPr>
          <w:p w14:paraId="42FD0BD2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33DB2446" w14:textId="77777777" w:rsidTr="00F04728">
        <w:tc>
          <w:tcPr>
            <w:tcW w:w="9493" w:type="dxa"/>
          </w:tcPr>
          <w:p w14:paraId="62641088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4A6D5141" w14:textId="77777777" w:rsidTr="00F04728">
        <w:tc>
          <w:tcPr>
            <w:tcW w:w="9493" w:type="dxa"/>
          </w:tcPr>
          <w:p w14:paraId="22EBC83B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319B782E" w14:textId="77777777" w:rsidTr="00F04728">
        <w:tc>
          <w:tcPr>
            <w:tcW w:w="9493" w:type="dxa"/>
          </w:tcPr>
          <w:p w14:paraId="417B488F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1F6E9408" w14:textId="77777777" w:rsidTr="00F04728">
        <w:tc>
          <w:tcPr>
            <w:tcW w:w="9493" w:type="dxa"/>
          </w:tcPr>
          <w:p w14:paraId="18AF7D82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7CB8CA1E" w14:textId="77777777" w:rsidTr="00F04728">
        <w:tc>
          <w:tcPr>
            <w:tcW w:w="9493" w:type="dxa"/>
          </w:tcPr>
          <w:p w14:paraId="0452EF73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428ADB17" w14:textId="77777777" w:rsidTr="00F04728">
        <w:tc>
          <w:tcPr>
            <w:tcW w:w="9493" w:type="dxa"/>
          </w:tcPr>
          <w:p w14:paraId="3D460717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222F8599" w14:textId="77777777" w:rsidTr="00F04728">
        <w:tc>
          <w:tcPr>
            <w:tcW w:w="9493" w:type="dxa"/>
          </w:tcPr>
          <w:p w14:paraId="0BCBBD72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5AE29B97" w14:textId="77777777" w:rsidTr="00F04728">
        <w:tc>
          <w:tcPr>
            <w:tcW w:w="9493" w:type="dxa"/>
          </w:tcPr>
          <w:p w14:paraId="61718405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01A3E990" w14:textId="77777777" w:rsidTr="00F04728">
        <w:tc>
          <w:tcPr>
            <w:tcW w:w="9493" w:type="dxa"/>
          </w:tcPr>
          <w:p w14:paraId="04A67A06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19FC6025" w14:textId="77777777" w:rsidTr="00F04728">
        <w:tc>
          <w:tcPr>
            <w:tcW w:w="9493" w:type="dxa"/>
          </w:tcPr>
          <w:p w14:paraId="0CE07530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6E24BB5D" w14:textId="77777777" w:rsidTr="00F04728">
        <w:tc>
          <w:tcPr>
            <w:tcW w:w="9493" w:type="dxa"/>
          </w:tcPr>
          <w:p w14:paraId="4AB0727B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44824559" w14:textId="77777777" w:rsidTr="00F04728">
        <w:tc>
          <w:tcPr>
            <w:tcW w:w="9493" w:type="dxa"/>
          </w:tcPr>
          <w:p w14:paraId="14DB84CC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4B0A3A2C" w14:textId="77777777" w:rsidTr="00F04728">
        <w:tc>
          <w:tcPr>
            <w:tcW w:w="9493" w:type="dxa"/>
          </w:tcPr>
          <w:p w14:paraId="08F5715A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0466FA63" w14:textId="77777777" w:rsidTr="00F04728">
        <w:tc>
          <w:tcPr>
            <w:tcW w:w="9493" w:type="dxa"/>
          </w:tcPr>
          <w:p w14:paraId="6B9D1622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525B66C1" w14:textId="77777777" w:rsidTr="00F04728">
        <w:tc>
          <w:tcPr>
            <w:tcW w:w="9493" w:type="dxa"/>
          </w:tcPr>
          <w:p w14:paraId="0396FC58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69E8F041" w14:textId="77777777" w:rsidTr="00F04728">
        <w:tc>
          <w:tcPr>
            <w:tcW w:w="9493" w:type="dxa"/>
          </w:tcPr>
          <w:p w14:paraId="1C364B06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3904B290" w14:textId="77777777" w:rsidTr="00F04728">
        <w:tc>
          <w:tcPr>
            <w:tcW w:w="9493" w:type="dxa"/>
          </w:tcPr>
          <w:p w14:paraId="521CE186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47E9A277" w14:textId="77777777" w:rsidTr="00F04728">
        <w:tc>
          <w:tcPr>
            <w:tcW w:w="9493" w:type="dxa"/>
          </w:tcPr>
          <w:p w14:paraId="632CC760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5CBC92F8" w14:textId="77777777" w:rsidTr="00F04728">
        <w:tc>
          <w:tcPr>
            <w:tcW w:w="9493" w:type="dxa"/>
          </w:tcPr>
          <w:p w14:paraId="4CE0878A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2F48D8F1" w14:textId="77777777" w:rsidTr="00F04728">
        <w:tc>
          <w:tcPr>
            <w:tcW w:w="9493" w:type="dxa"/>
          </w:tcPr>
          <w:p w14:paraId="5687B573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599A3088" w14:textId="77777777" w:rsidTr="00F04728">
        <w:tc>
          <w:tcPr>
            <w:tcW w:w="9493" w:type="dxa"/>
          </w:tcPr>
          <w:p w14:paraId="5BE775AC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05F3EC92" w14:textId="77777777" w:rsidTr="00F04728">
        <w:tc>
          <w:tcPr>
            <w:tcW w:w="9493" w:type="dxa"/>
          </w:tcPr>
          <w:p w14:paraId="4E253F22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7E51FAD5" w14:textId="77777777" w:rsidTr="00F04728">
        <w:tc>
          <w:tcPr>
            <w:tcW w:w="9493" w:type="dxa"/>
          </w:tcPr>
          <w:p w14:paraId="7C4F03CE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7AE36CE4" w14:textId="77777777" w:rsidTr="00F04728">
        <w:tc>
          <w:tcPr>
            <w:tcW w:w="9493" w:type="dxa"/>
          </w:tcPr>
          <w:p w14:paraId="710C2B3B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  <w:tr w:rsidR="00B51C9F" w14:paraId="1F2F7431" w14:textId="77777777" w:rsidTr="00F04728">
        <w:tc>
          <w:tcPr>
            <w:tcW w:w="9493" w:type="dxa"/>
          </w:tcPr>
          <w:p w14:paraId="73E12403" w14:textId="77777777" w:rsidR="00B51C9F" w:rsidRPr="00B51C9F" w:rsidRDefault="00B51C9F" w:rsidP="008F046A">
            <w:pPr>
              <w:pStyle w:val="NoSpacing"/>
              <w:ind w:left="0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</w:p>
        </w:tc>
      </w:tr>
    </w:tbl>
    <w:p w14:paraId="44ACEDAC" w14:textId="2F4DACF4" w:rsidR="00BA7339" w:rsidRPr="00E557A5" w:rsidRDefault="00BA7339" w:rsidP="008F046A">
      <w:pPr>
        <w:pStyle w:val="NoSpacing"/>
        <w:rPr>
          <w:rFonts w:ascii="Arial" w:hAnsi="Arial" w:cs="Arial"/>
          <w:b/>
          <w:bCs/>
          <w:lang w:val="en-US"/>
        </w:rPr>
      </w:pPr>
    </w:p>
    <w:sectPr w:rsidR="00BA7339" w:rsidRPr="00E557A5" w:rsidSect="009B5381">
      <w:headerReference w:type="default" r:id="rId8"/>
      <w:footerReference w:type="default" r:id="rId9"/>
      <w:pgSz w:w="11900" w:h="16840"/>
      <w:pgMar w:top="2269" w:right="1304" w:bottom="1418" w:left="1797" w:header="73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921A1E" w14:textId="77777777" w:rsidR="00F357BE" w:rsidRDefault="00F357BE" w:rsidP="00F33EF2">
      <w:r>
        <w:separator/>
      </w:r>
    </w:p>
  </w:endnote>
  <w:endnote w:type="continuationSeparator" w:id="0">
    <w:p w14:paraId="0B63325D" w14:textId="77777777" w:rsidR="00F357BE" w:rsidRDefault="00F357BE" w:rsidP="00F33E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C98217FB-6D01-44B5-BA68-6BF5D2B0267A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ource Sans Pro">
    <w:altName w:val="Corbel"/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9095BB79-5377-44F0-B8F2-BB1C962AB1EB}"/>
    <w:embedItalic r:id="rId3" w:fontKey="{70C4C450-39C6-4DA4-BA6C-AE642CC45B13}"/>
    <w:embedBoldItalic r:id="rId4" w:fontKey="{C5272B20-CDF0-46F3-A767-CF3CD0416A24}"/>
  </w:font>
  <w:font w:name="Source Sans Pro Semibold">
    <w:altName w:val="Corbel"/>
    <w:panose1 w:val="020B06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031E4" w14:textId="47785579" w:rsidR="003D197F" w:rsidRDefault="009B5381" w:rsidP="002C6416">
    <w:pPr>
      <w:pStyle w:val="Footer"/>
      <w:ind w:left="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323BFD7" wp14:editId="7EC603FB">
              <wp:simplePos x="0" y="0"/>
              <wp:positionH relativeFrom="column">
                <wp:posOffset>-1807845</wp:posOffset>
              </wp:positionH>
              <wp:positionV relativeFrom="paragraph">
                <wp:posOffset>-9594850</wp:posOffset>
              </wp:positionV>
              <wp:extent cx="8433435" cy="1323975"/>
              <wp:effectExtent l="0" t="0" r="5715" b="952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33435" cy="1323975"/>
                      </a:xfrm>
                      <a:prstGeom prst="rect">
                        <a:avLst/>
                      </a:prstGeom>
                      <a:solidFill>
                        <a:srgbClr val="006A36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4483F9AC" id="Rectangle 1" o:spid="_x0000_s1026" style="position:absolute;margin-left:-142.35pt;margin-top:-755.5pt;width:664.05pt;height:104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" fillcolor="#006a36" stroked="f"/>
          </w:pict>
        </mc:Fallback>
      </mc:AlternateContent>
    </w:r>
    <w:r w:rsidR="002C6416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1CBF4A" wp14:editId="6E73EE07">
              <wp:simplePos x="0" y="0"/>
              <wp:positionH relativeFrom="column">
                <wp:posOffset>-1136650</wp:posOffset>
              </wp:positionH>
              <wp:positionV relativeFrom="paragraph">
                <wp:posOffset>217492</wp:posOffset>
              </wp:positionV>
              <wp:extent cx="7543800" cy="3810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543800" cy="38100"/>
                      </a:xfrm>
                      <a:prstGeom prst="line">
                        <a:avLst/>
                      </a:prstGeom>
                      <a:ln>
                        <a:solidFill>
                          <a:srgbClr val="006A3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45CE15F1" id="Straight Connector 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9.5pt,17.15pt" to="504.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" strokecolor="#006a36" strokeweight="2pt"/>
          </w:pict>
        </mc:Fallback>
      </mc:AlternateContent>
    </w:r>
    <w:r w:rsidR="00F90876">
      <w:t xml:space="preserve"> </w:t>
    </w:r>
    <w:r w:rsidR="00F90876">
      <w:tab/>
      <w:t xml:space="preserve">    </w:t>
    </w:r>
  </w:p>
  <w:p w14:paraId="42E6D45E" w14:textId="6BBADF49" w:rsidR="003D197F" w:rsidRDefault="002C6416" w:rsidP="002C6416">
    <w:pPr>
      <w:pStyle w:val="Footer2"/>
      <w:tabs>
        <w:tab w:val="clear" w:pos="4320"/>
        <w:tab w:val="clear" w:pos="8640"/>
        <w:tab w:val="left" w:pos="2171"/>
      </w:tabs>
    </w:pPr>
    <w:r>
      <w:rPr>
        <w:noProof/>
        <w:lang w:eastAsia="en-AU"/>
      </w:rPr>
      <w:drawing>
        <wp:anchor distT="0" distB="0" distL="114300" distR="114300" simplePos="0" relativeHeight="251662336" behindDoc="1" locked="0" layoutInCell="1" allowOverlap="1" wp14:anchorId="6BA3A75C" wp14:editId="5AA2C1A3">
          <wp:simplePos x="0" y="0"/>
          <wp:positionH relativeFrom="column">
            <wp:posOffset>2923540</wp:posOffset>
          </wp:positionH>
          <wp:positionV relativeFrom="paragraph">
            <wp:posOffset>103134</wp:posOffset>
          </wp:positionV>
          <wp:extent cx="698500" cy="653415"/>
          <wp:effectExtent l="0" t="0" r="6350" b="0"/>
          <wp:wrapNone/>
          <wp:docPr id="2" name="Picture 2" descr="AFDO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jeancotchin:Creative Cloud Files:Loop - Design:Logos:AFDO:AFDO 2017:AFDO-logo-2017-version-notext-125x117px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500" cy="653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5C793021" wp14:editId="30EB73CA">
          <wp:simplePos x="0" y="0"/>
          <wp:positionH relativeFrom="column">
            <wp:posOffset>3782695</wp:posOffset>
          </wp:positionH>
          <wp:positionV relativeFrom="paragraph">
            <wp:posOffset>112024</wp:posOffset>
          </wp:positionV>
          <wp:extent cx="2107565" cy="525145"/>
          <wp:effectExtent l="0" t="0" r="6985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eancotchin:Creative Cloud Files:Loop - Design:Logos:Disability_loop_withbiline-01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107565" cy="52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499723BE" w14:textId="11DFB296" w:rsidR="002C6416" w:rsidRPr="002C6416" w:rsidRDefault="002C6416" w:rsidP="002F1575">
    <w:pPr>
      <w:pStyle w:val="Heading1"/>
      <w:tabs>
        <w:tab w:val="left" w:pos="6600"/>
      </w:tabs>
    </w:pPr>
    <w:r w:rsidRPr="002C6416">
      <w:t xml:space="preserve"> Disabilityloop.org.au</w:t>
    </w:r>
    <w:r w:rsidR="002F1575">
      <w:tab/>
    </w:r>
  </w:p>
  <w:p w14:paraId="2C6DF124" w14:textId="7034393D" w:rsidR="003D197F" w:rsidRDefault="003D197F" w:rsidP="00F90876">
    <w:pPr>
      <w:spacing w:before="0" w:after="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767222" w14:textId="77777777" w:rsidR="00F357BE" w:rsidRDefault="00F357BE" w:rsidP="00F33EF2">
      <w:r>
        <w:separator/>
      </w:r>
    </w:p>
  </w:footnote>
  <w:footnote w:type="continuationSeparator" w:id="0">
    <w:p w14:paraId="47352CF0" w14:textId="77777777" w:rsidR="00F357BE" w:rsidRDefault="00F357BE" w:rsidP="00F33E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4F3A1B" w14:textId="702070BF" w:rsidR="003D197F" w:rsidRPr="00DA5F04" w:rsidRDefault="00D64B9E" w:rsidP="0036748C">
    <w:pPr>
      <w:pStyle w:val="Header"/>
      <w:framePr w:w="9663" w:h="1051" w:hRule="exact" w:wrap="notBeside" w:x="1230" w:y="-166"/>
    </w:pPr>
    <w:r>
      <w:t>Getting</w:t>
    </w:r>
    <w:r w:rsidR="00DA5F04" w:rsidRPr="00DA5F04">
      <w:t xml:space="preserve"> THE</w:t>
    </w:r>
    <w:r w:rsidR="00B51C9F">
      <w:t xml:space="preserve"> MOST OUT OF YOUR</w:t>
    </w:r>
    <w:r w:rsidR="00DA5F04" w:rsidRPr="00DA5F04">
      <w:t xml:space="preserve"> NDIS</w:t>
    </w:r>
    <w:r w:rsidR="0036748C">
      <w:t xml:space="preserve"> </w:t>
    </w:r>
    <w:r w:rsidR="00B51C9F">
      <w:t>PLAN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840BD"/>
    <w:multiLevelType w:val="hybridMultilevel"/>
    <w:tmpl w:val="824AE2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34823"/>
    <w:multiLevelType w:val="hybridMultilevel"/>
    <w:tmpl w:val="5176A1D4"/>
    <w:lvl w:ilvl="0" w:tplc="AE8A8E6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655EBD"/>
    <w:multiLevelType w:val="hybridMultilevel"/>
    <w:tmpl w:val="7B5CED44"/>
    <w:lvl w:ilvl="0" w:tplc="0C09000F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1B390BE9"/>
    <w:multiLevelType w:val="hybridMultilevel"/>
    <w:tmpl w:val="171A82A4"/>
    <w:lvl w:ilvl="0" w:tplc="4F060E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F272FE"/>
    <w:multiLevelType w:val="hybridMultilevel"/>
    <w:tmpl w:val="75641E32"/>
    <w:lvl w:ilvl="0" w:tplc="B964B120">
      <w:start w:val="1"/>
      <w:numFmt w:val="bullet"/>
      <w:pStyle w:val="ListParagraph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2BC85E08"/>
    <w:multiLevelType w:val="multilevel"/>
    <w:tmpl w:val="6180D222"/>
    <w:lvl w:ilvl="0">
      <w:start w:val="1"/>
      <w:numFmt w:val="decimal"/>
      <w:lvlText w:val="%1."/>
      <w:lvlJc w:val="left"/>
      <w:pPr>
        <w:ind w:left="770" w:hanging="360"/>
      </w:pPr>
    </w:lvl>
    <w:lvl w:ilvl="1">
      <w:numFmt w:val="decimal"/>
      <w:isLgl/>
      <w:lvlText w:val="%1.%2"/>
      <w:lvlJc w:val="left"/>
      <w:pPr>
        <w:ind w:left="1530" w:hanging="11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30" w:hanging="11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30" w:hanging="11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30" w:hanging="11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30" w:hanging="11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10" w:hanging="1800"/>
      </w:pPr>
      <w:rPr>
        <w:rFonts w:hint="default"/>
      </w:rPr>
    </w:lvl>
  </w:abstractNum>
  <w:abstractNum w:abstractNumId="6" w15:restartNumberingAfterBreak="0">
    <w:nsid w:val="2BE520C3"/>
    <w:multiLevelType w:val="hybridMultilevel"/>
    <w:tmpl w:val="375AC5EE"/>
    <w:lvl w:ilvl="0" w:tplc="5290E85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E475A3"/>
    <w:multiLevelType w:val="hybridMultilevel"/>
    <w:tmpl w:val="ECE0EC34"/>
    <w:lvl w:ilvl="0" w:tplc="5F5CDAD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513" w:hanging="360"/>
      </w:pPr>
    </w:lvl>
    <w:lvl w:ilvl="2" w:tplc="0C09001B" w:tentative="1">
      <w:start w:val="1"/>
      <w:numFmt w:val="lowerRoman"/>
      <w:lvlText w:val="%3."/>
      <w:lvlJc w:val="right"/>
      <w:pPr>
        <w:ind w:left="1233" w:hanging="180"/>
      </w:pPr>
    </w:lvl>
    <w:lvl w:ilvl="3" w:tplc="0C09000F" w:tentative="1">
      <w:start w:val="1"/>
      <w:numFmt w:val="decimal"/>
      <w:lvlText w:val="%4."/>
      <w:lvlJc w:val="left"/>
      <w:pPr>
        <w:ind w:left="1953" w:hanging="360"/>
      </w:pPr>
    </w:lvl>
    <w:lvl w:ilvl="4" w:tplc="0C090019" w:tentative="1">
      <w:start w:val="1"/>
      <w:numFmt w:val="lowerLetter"/>
      <w:lvlText w:val="%5."/>
      <w:lvlJc w:val="left"/>
      <w:pPr>
        <w:ind w:left="2673" w:hanging="360"/>
      </w:pPr>
    </w:lvl>
    <w:lvl w:ilvl="5" w:tplc="0C09001B" w:tentative="1">
      <w:start w:val="1"/>
      <w:numFmt w:val="lowerRoman"/>
      <w:lvlText w:val="%6."/>
      <w:lvlJc w:val="right"/>
      <w:pPr>
        <w:ind w:left="3393" w:hanging="180"/>
      </w:pPr>
    </w:lvl>
    <w:lvl w:ilvl="6" w:tplc="0C09000F" w:tentative="1">
      <w:start w:val="1"/>
      <w:numFmt w:val="decimal"/>
      <w:lvlText w:val="%7."/>
      <w:lvlJc w:val="left"/>
      <w:pPr>
        <w:ind w:left="4113" w:hanging="360"/>
      </w:pPr>
    </w:lvl>
    <w:lvl w:ilvl="7" w:tplc="0C090019" w:tentative="1">
      <w:start w:val="1"/>
      <w:numFmt w:val="lowerLetter"/>
      <w:lvlText w:val="%8."/>
      <w:lvlJc w:val="left"/>
      <w:pPr>
        <w:ind w:left="4833" w:hanging="360"/>
      </w:pPr>
    </w:lvl>
    <w:lvl w:ilvl="8" w:tplc="0C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 w15:restartNumberingAfterBreak="0">
    <w:nsid w:val="3B52732C"/>
    <w:multiLevelType w:val="hybridMultilevel"/>
    <w:tmpl w:val="41DC1A00"/>
    <w:lvl w:ilvl="0" w:tplc="4990A6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AE6181D"/>
    <w:multiLevelType w:val="hybridMultilevel"/>
    <w:tmpl w:val="A75E44BC"/>
    <w:lvl w:ilvl="0" w:tplc="2FF066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CF74BD"/>
    <w:multiLevelType w:val="hybridMultilevel"/>
    <w:tmpl w:val="7B3E90F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093501"/>
    <w:multiLevelType w:val="singleLevel"/>
    <w:tmpl w:val="94C01CA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</w:abstractNum>
  <w:abstractNum w:abstractNumId="12" w15:restartNumberingAfterBreak="0">
    <w:nsid w:val="52292443"/>
    <w:multiLevelType w:val="hybridMultilevel"/>
    <w:tmpl w:val="C57E05C4"/>
    <w:lvl w:ilvl="0" w:tplc="A322E550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FB49DB"/>
    <w:multiLevelType w:val="hybridMultilevel"/>
    <w:tmpl w:val="30268A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76176C"/>
    <w:multiLevelType w:val="hybridMultilevel"/>
    <w:tmpl w:val="95D6DF78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5" w15:restartNumberingAfterBreak="0">
    <w:nsid w:val="62813170"/>
    <w:multiLevelType w:val="multilevel"/>
    <w:tmpl w:val="F9E218C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4F8476D"/>
    <w:multiLevelType w:val="hybridMultilevel"/>
    <w:tmpl w:val="D5D4A0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8F68FA"/>
    <w:multiLevelType w:val="hybridMultilevel"/>
    <w:tmpl w:val="46F6C0C6"/>
    <w:lvl w:ilvl="0" w:tplc="E2EC1A3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3"/>
  </w:num>
  <w:num w:numId="4">
    <w:abstractNumId w:val="3"/>
  </w:num>
  <w:num w:numId="5">
    <w:abstractNumId w:val="11"/>
  </w:num>
  <w:num w:numId="6">
    <w:abstractNumId w:val="6"/>
  </w:num>
  <w:num w:numId="7">
    <w:abstractNumId w:val="6"/>
  </w:num>
  <w:num w:numId="8">
    <w:abstractNumId w:val="1"/>
  </w:num>
  <w:num w:numId="9">
    <w:abstractNumId w:val="8"/>
  </w:num>
  <w:num w:numId="10">
    <w:abstractNumId w:val="5"/>
  </w:num>
  <w:num w:numId="11">
    <w:abstractNumId w:val="12"/>
  </w:num>
  <w:num w:numId="12">
    <w:abstractNumId w:val="17"/>
  </w:num>
  <w:num w:numId="13">
    <w:abstractNumId w:val="17"/>
  </w:num>
  <w:num w:numId="14">
    <w:abstractNumId w:val="17"/>
  </w:num>
  <w:num w:numId="15">
    <w:abstractNumId w:val="14"/>
  </w:num>
  <w:num w:numId="16">
    <w:abstractNumId w:val="4"/>
  </w:num>
  <w:num w:numId="17">
    <w:abstractNumId w:val="10"/>
  </w:num>
  <w:num w:numId="18">
    <w:abstractNumId w:val="16"/>
  </w:num>
  <w:num w:numId="19">
    <w:abstractNumId w:val="0"/>
  </w:num>
  <w:num w:numId="20">
    <w:abstractNumId w:val="13"/>
  </w:num>
  <w:num w:numId="21">
    <w:abstractNumId w:val="2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I2NzA0tjQ0NDYyMTBQ0lEKTi0uzszPAykwNKwFAL2bADItAAAA"/>
    <w:docVar w:name="dgnword-docGUID" w:val="{73709759-1874-4960-AE57-CC4F60E46A99}"/>
    <w:docVar w:name="dgnword-eventsink" w:val="131255280"/>
  </w:docVars>
  <w:rsids>
    <w:rsidRoot w:val="00176B32"/>
    <w:rsid w:val="00022BF3"/>
    <w:rsid w:val="00035DD0"/>
    <w:rsid w:val="0006064B"/>
    <w:rsid w:val="00066ADF"/>
    <w:rsid w:val="00070CA6"/>
    <w:rsid w:val="00086B8D"/>
    <w:rsid w:val="000A5B01"/>
    <w:rsid w:val="000B5692"/>
    <w:rsid w:val="000C18B8"/>
    <w:rsid w:val="000C487B"/>
    <w:rsid w:val="000C4A2B"/>
    <w:rsid w:val="000D3ADA"/>
    <w:rsid w:val="00113A75"/>
    <w:rsid w:val="00140BEE"/>
    <w:rsid w:val="00157B7B"/>
    <w:rsid w:val="00171D5B"/>
    <w:rsid w:val="00176B32"/>
    <w:rsid w:val="0019047F"/>
    <w:rsid w:val="001A241F"/>
    <w:rsid w:val="001A6621"/>
    <w:rsid w:val="001C0A7C"/>
    <w:rsid w:val="001C22DE"/>
    <w:rsid w:val="001D3823"/>
    <w:rsid w:val="00204174"/>
    <w:rsid w:val="00225A34"/>
    <w:rsid w:val="0024111B"/>
    <w:rsid w:val="00241906"/>
    <w:rsid w:val="002470DB"/>
    <w:rsid w:val="00257B5B"/>
    <w:rsid w:val="00263397"/>
    <w:rsid w:val="002653D1"/>
    <w:rsid w:val="00273F36"/>
    <w:rsid w:val="0028301E"/>
    <w:rsid w:val="00296B96"/>
    <w:rsid w:val="002C140A"/>
    <w:rsid w:val="002C6416"/>
    <w:rsid w:val="002C71CB"/>
    <w:rsid w:val="002C7C52"/>
    <w:rsid w:val="002E4868"/>
    <w:rsid w:val="002E4C63"/>
    <w:rsid w:val="002F1575"/>
    <w:rsid w:val="002F194A"/>
    <w:rsid w:val="00307C00"/>
    <w:rsid w:val="003151EC"/>
    <w:rsid w:val="0034146A"/>
    <w:rsid w:val="0034771F"/>
    <w:rsid w:val="00361E66"/>
    <w:rsid w:val="0036748C"/>
    <w:rsid w:val="00380D40"/>
    <w:rsid w:val="003A1B10"/>
    <w:rsid w:val="003A5893"/>
    <w:rsid w:val="003B4835"/>
    <w:rsid w:val="003C58A4"/>
    <w:rsid w:val="003C713D"/>
    <w:rsid w:val="003D197F"/>
    <w:rsid w:val="003E73E4"/>
    <w:rsid w:val="00434013"/>
    <w:rsid w:val="00457C5F"/>
    <w:rsid w:val="00461548"/>
    <w:rsid w:val="00470EDF"/>
    <w:rsid w:val="004841CB"/>
    <w:rsid w:val="004A7B43"/>
    <w:rsid w:val="004B4B9C"/>
    <w:rsid w:val="004D2E04"/>
    <w:rsid w:val="004D5B03"/>
    <w:rsid w:val="004E2BDF"/>
    <w:rsid w:val="004F2E55"/>
    <w:rsid w:val="00511273"/>
    <w:rsid w:val="0052057E"/>
    <w:rsid w:val="00544DF5"/>
    <w:rsid w:val="00574FD1"/>
    <w:rsid w:val="00581025"/>
    <w:rsid w:val="005815F3"/>
    <w:rsid w:val="0059088E"/>
    <w:rsid w:val="005B223B"/>
    <w:rsid w:val="005E3217"/>
    <w:rsid w:val="0060130A"/>
    <w:rsid w:val="006217B4"/>
    <w:rsid w:val="006339D6"/>
    <w:rsid w:val="00650646"/>
    <w:rsid w:val="0065651C"/>
    <w:rsid w:val="00662BA0"/>
    <w:rsid w:val="0066617E"/>
    <w:rsid w:val="006711E5"/>
    <w:rsid w:val="00680592"/>
    <w:rsid w:val="00694C02"/>
    <w:rsid w:val="006C6A74"/>
    <w:rsid w:val="006D099E"/>
    <w:rsid w:val="006D4EC9"/>
    <w:rsid w:val="006F25C4"/>
    <w:rsid w:val="0070668E"/>
    <w:rsid w:val="00717030"/>
    <w:rsid w:val="00726B48"/>
    <w:rsid w:val="00731B89"/>
    <w:rsid w:val="00733A2F"/>
    <w:rsid w:val="007369FF"/>
    <w:rsid w:val="007370D0"/>
    <w:rsid w:val="00743C15"/>
    <w:rsid w:val="0076612B"/>
    <w:rsid w:val="00766766"/>
    <w:rsid w:val="007821D7"/>
    <w:rsid w:val="00795BDD"/>
    <w:rsid w:val="007A6712"/>
    <w:rsid w:val="007B7161"/>
    <w:rsid w:val="007D014C"/>
    <w:rsid w:val="00802D94"/>
    <w:rsid w:val="00802D95"/>
    <w:rsid w:val="008173BE"/>
    <w:rsid w:val="0082260F"/>
    <w:rsid w:val="00831BA8"/>
    <w:rsid w:val="008524B3"/>
    <w:rsid w:val="0087695E"/>
    <w:rsid w:val="00892A03"/>
    <w:rsid w:val="008A05A2"/>
    <w:rsid w:val="008A69C0"/>
    <w:rsid w:val="008B44C5"/>
    <w:rsid w:val="008B46A8"/>
    <w:rsid w:val="008B5373"/>
    <w:rsid w:val="008B5EC3"/>
    <w:rsid w:val="008C0365"/>
    <w:rsid w:val="008C1DF6"/>
    <w:rsid w:val="008D4F9A"/>
    <w:rsid w:val="008E5724"/>
    <w:rsid w:val="008F046A"/>
    <w:rsid w:val="00922418"/>
    <w:rsid w:val="00922E1F"/>
    <w:rsid w:val="00932870"/>
    <w:rsid w:val="009350BE"/>
    <w:rsid w:val="0094649D"/>
    <w:rsid w:val="009476D4"/>
    <w:rsid w:val="00965FD8"/>
    <w:rsid w:val="00981584"/>
    <w:rsid w:val="009916ED"/>
    <w:rsid w:val="009B5381"/>
    <w:rsid w:val="009D51E8"/>
    <w:rsid w:val="009E3477"/>
    <w:rsid w:val="009F0456"/>
    <w:rsid w:val="009F569D"/>
    <w:rsid w:val="00A158B5"/>
    <w:rsid w:val="00A25CE3"/>
    <w:rsid w:val="00A27F6F"/>
    <w:rsid w:val="00A34045"/>
    <w:rsid w:val="00A47741"/>
    <w:rsid w:val="00A535CF"/>
    <w:rsid w:val="00A60229"/>
    <w:rsid w:val="00A60B10"/>
    <w:rsid w:val="00A8424E"/>
    <w:rsid w:val="00A848A3"/>
    <w:rsid w:val="00A86F75"/>
    <w:rsid w:val="00AA0988"/>
    <w:rsid w:val="00AB41D7"/>
    <w:rsid w:val="00AC1C80"/>
    <w:rsid w:val="00AE0825"/>
    <w:rsid w:val="00B313A3"/>
    <w:rsid w:val="00B51C9F"/>
    <w:rsid w:val="00B52F95"/>
    <w:rsid w:val="00B57C57"/>
    <w:rsid w:val="00B63367"/>
    <w:rsid w:val="00B83667"/>
    <w:rsid w:val="00B8539E"/>
    <w:rsid w:val="00BA0A4E"/>
    <w:rsid w:val="00BA7339"/>
    <w:rsid w:val="00BC51AE"/>
    <w:rsid w:val="00BC76BC"/>
    <w:rsid w:val="00BD35D0"/>
    <w:rsid w:val="00BF2A63"/>
    <w:rsid w:val="00C036FE"/>
    <w:rsid w:val="00C06376"/>
    <w:rsid w:val="00C129F1"/>
    <w:rsid w:val="00C20525"/>
    <w:rsid w:val="00C21BFD"/>
    <w:rsid w:val="00C34F6B"/>
    <w:rsid w:val="00C4013F"/>
    <w:rsid w:val="00C52308"/>
    <w:rsid w:val="00C66860"/>
    <w:rsid w:val="00C77D52"/>
    <w:rsid w:val="00C86746"/>
    <w:rsid w:val="00CC05EA"/>
    <w:rsid w:val="00CC2400"/>
    <w:rsid w:val="00CF50F3"/>
    <w:rsid w:val="00CF7A85"/>
    <w:rsid w:val="00D41458"/>
    <w:rsid w:val="00D55396"/>
    <w:rsid w:val="00D63EF3"/>
    <w:rsid w:val="00D64B9E"/>
    <w:rsid w:val="00D651AB"/>
    <w:rsid w:val="00D85B3B"/>
    <w:rsid w:val="00D95B7A"/>
    <w:rsid w:val="00D9629A"/>
    <w:rsid w:val="00DA59E0"/>
    <w:rsid w:val="00DA5F04"/>
    <w:rsid w:val="00DC4921"/>
    <w:rsid w:val="00DD07DA"/>
    <w:rsid w:val="00DF001E"/>
    <w:rsid w:val="00DF30FF"/>
    <w:rsid w:val="00DF4710"/>
    <w:rsid w:val="00E02096"/>
    <w:rsid w:val="00E225AF"/>
    <w:rsid w:val="00E40836"/>
    <w:rsid w:val="00E557A5"/>
    <w:rsid w:val="00E66C97"/>
    <w:rsid w:val="00E7173F"/>
    <w:rsid w:val="00E76C28"/>
    <w:rsid w:val="00EA4AA5"/>
    <w:rsid w:val="00EB192D"/>
    <w:rsid w:val="00EC4392"/>
    <w:rsid w:val="00ED4253"/>
    <w:rsid w:val="00EE364C"/>
    <w:rsid w:val="00EE6F1E"/>
    <w:rsid w:val="00EE6F4D"/>
    <w:rsid w:val="00F04728"/>
    <w:rsid w:val="00F04CE5"/>
    <w:rsid w:val="00F241BD"/>
    <w:rsid w:val="00F3121F"/>
    <w:rsid w:val="00F326C1"/>
    <w:rsid w:val="00F33EF2"/>
    <w:rsid w:val="00F357BE"/>
    <w:rsid w:val="00F35927"/>
    <w:rsid w:val="00F360DA"/>
    <w:rsid w:val="00F46778"/>
    <w:rsid w:val="00F52664"/>
    <w:rsid w:val="00F80C3C"/>
    <w:rsid w:val="00F90876"/>
    <w:rsid w:val="00FA7029"/>
    <w:rsid w:val="00FC3357"/>
    <w:rsid w:val="00FC5708"/>
    <w:rsid w:val="00FD455D"/>
    <w:rsid w:val="00FF4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BAA6DF5"/>
  <w15:docId w15:val="{300501B8-FCB5-4F23-9DF8-584A66821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364C"/>
    <w:pPr>
      <w:keepLines/>
      <w:spacing w:before="120" w:after="120" w:line="276" w:lineRule="auto"/>
      <w:ind w:left="-567"/>
    </w:pPr>
    <w:rPr>
      <w:rFonts w:ascii="Source Sans Pro" w:eastAsia="Times New Roman" w:hAnsi="Source Sans Pro" w:cs="Times New Roman"/>
      <w:color w:val="000000" w:themeColor="text1"/>
      <w:lang w:val="en-AU" w:eastAsia="en-AU"/>
    </w:rPr>
  </w:style>
  <w:style w:type="paragraph" w:styleId="Heading1">
    <w:name w:val="heading 1"/>
    <w:next w:val="Heading2"/>
    <w:link w:val="Heading1Char"/>
    <w:autoRedefine/>
    <w:uiPriority w:val="9"/>
    <w:qFormat/>
    <w:rsid w:val="002C6416"/>
    <w:pPr>
      <w:keepNext/>
      <w:pageBreakBefore/>
      <w:spacing w:before="120" w:after="240"/>
      <w:ind w:left="-567"/>
      <w:outlineLvl w:val="0"/>
    </w:pPr>
    <w:rPr>
      <w:rFonts w:ascii="Source Sans Pro" w:eastAsiaTheme="majorEastAsia" w:hAnsi="Source Sans Pro" w:cstheme="majorBidi"/>
      <w:b/>
      <w:bCs/>
      <w:caps/>
      <w:noProof/>
      <w:color w:val="343434"/>
      <w:sz w:val="28"/>
      <w:szCs w:val="52"/>
      <w:lang w:val="en-AU"/>
    </w:rPr>
  </w:style>
  <w:style w:type="paragraph" w:styleId="Heading2">
    <w:name w:val="heading 2"/>
    <w:basedOn w:val="H2"/>
    <w:next w:val="Normal"/>
    <w:link w:val="Heading2Char"/>
    <w:autoRedefine/>
    <w:uiPriority w:val="9"/>
    <w:unhideWhenUsed/>
    <w:qFormat/>
    <w:rsid w:val="00035DD0"/>
    <w:pPr>
      <w:outlineLvl w:val="1"/>
    </w:p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rsid w:val="002F194A"/>
    <w:pPr>
      <w:keepNext/>
      <w:spacing w:before="200" w:line="264" w:lineRule="auto"/>
      <w:outlineLvl w:val="2"/>
    </w:pPr>
    <w:rPr>
      <w:rFonts w:eastAsiaTheme="majorEastAsia" w:cstheme="majorBidi"/>
      <w:b/>
      <w:bCs/>
      <w:sz w:val="32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EE6F4D"/>
    <w:pPr>
      <w:keepNext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rsid w:val="00307C00"/>
    <w:pPr>
      <w:keepNext/>
      <w:spacing w:before="200"/>
      <w:outlineLvl w:val="4"/>
    </w:pPr>
    <w:rPr>
      <w:rFonts w:eastAsiaTheme="majorEastAsia" w:cstheme="majorBidi"/>
      <w:b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EC4392"/>
    <w:pPr>
      <w:keepNext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35DD0"/>
    <w:rPr>
      <w:rFonts w:ascii="Source Sans Pro" w:eastAsiaTheme="majorEastAsia" w:hAnsi="Source Sans Pro" w:cstheme="majorBidi"/>
      <w:b/>
      <w:bCs/>
      <w:color w:val="9C0072"/>
      <w:sz w:val="32"/>
      <w:lang w:val="en-AU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2C6416"/>
    <w:rPr>
      <w:rFonts w:ascii="Source Sans Pro" w:eastAsiaTheme="majorEastAsia" w:hAnsi="Source Sans Pro" w:cstheme="majorBidi"/>
      <w:b/>
      <w:bCs/>
      <w:caps/>
      <w:noProof/>
      <w:color w:val="343434"/>
      <w:sz w:val="28"/>
      <w:szCs w:val="52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2F194A"/>
    <w:rPr>
      <w:rFonts w:ascii="Source Sans Pro" w:eastAsiaTheme="majorEastAsia" w:hAnsi="Source Sans Pro" w:cstheme="majorBidi"/>
      <w:b/>
      <w:bCs/>
      <w:sz w:val="32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6F4D"/>
    <w:rPr>
      <w:rFonts w:asciiTheme="majorHAnsi" w:eastAsiaTheme="majorEastAsia" w:hAnsiTheme="majorHAnsi" w:cstheme="majorBidi"/>
      <w:b/>
      <w:bCs/>
      <w:i/>
      <w:iCs/>
      <w:color w:val="4F81BD" w:themeColor="accent1"/>
      <w:lang w:val="en-AU" w:eastAsia="ja-JP"/>
      <w14:ligatures w14:val="standard"/>
    </w:rPr>
  </w:style>
  <w:style w:type="character" w:customStyle="1" w:styleId="Heading5Char">
    <w:name w:val="Heading 5 Char"/>
    <w:basedOn w:val="DefaultParagraphFont"/>
    <w:link w:val="Heading5"/>
    <w:uiPriority w:val="9"/>
    <w:rsid w:val="00307C00"/>
    <w:rPr>
      <w:rFonts w:ascii="Source Sans Pro" w:eastAsiaTheme="majorEastAsia" w:hAnsi="Source Sans Pro" w:cstheme="majorBidi"/>
      <w:b/>
      <w:color w:val="000000" w:themeColor="text1"/>
      <w:lang w:eastAsia="ja-JP"/>
      <w14:ligatures w14:val="standard"/>
    </w:rPr>
  </w:style>
  <w:style w:type="paragraph" w:styleId="Footer">
    <w:name w:val="footer"/>
    <w:basedOn w:val="Normal"/>
    <w:link w:val="FooterChar"/>
    <w:autoRedefine/>
    <w:uiPriority w:val="99"/>
    <w:unhideWhenUsed/>
    <w:qFormat/>
    <w:rsid w:val="00035DD0"/>
    <w:pPr>
      <w:tabs>
        <w:tab w:val="center" w:pos="4320"/>
        <w:tab w:val="right" w:pos="8640"/>
      </w:tabs>
      <w:spacing w:before="0" w:after="0" w:line="240" w:lineRule="auto"/>
    </w:pPr>
    <w:rPr>
      <w:rFonts w:ascii="Source Sans Pro Semibold" w:hAnsi="Source Sans Pro Semibold"/>
      <w:caps/>
      <w:sz w:val="32"/>
      <w:szCs w:val="32"/>
    </w:rPr>
  </w:style>
  <w:style w:type="character" w:customStyle="1" w:styleId="FooterChar">
    <w:name w:val="Footer Char"/>
    <w:basedOn w:val="DefaultParagraphFont"/>
    <w:link w:val="Footer"/>
    <w:uiPriority w:val="99"/>
    <w:rsid w:val="00035DD0"/>
    <w:rPr>
      <w:rFonts w:ascii="Source Sans Pro Semibold" w:eastAsia="Times New Roman" w:hAnsi="Source Sans Pro Semibold" w:cs="Times New Roman"/>
      <w:caps/>
      <w:color w:val="000000" w:themeColor="text1"/>
      <w:sz w:val="32"/>
      <w:szCs w:val="32"/>
      <w:lang w:val="en-AU" w:eastAsia="en-AU"/>
    </w:rPr>
  </w:style>
  <w:style w:type="character" w:styleId="SubtleReference">
    <w:name w:val="Subtle Reference"/>
    <w:basedOn w:val="DefaultParagraphFont"/>
    <w:uiPriority w:val="31"/>
    <w:qFormat/>
    <w:rsid w:val="006C6A74"/>
    <w:rPr>
      <w:rFonts w:asciiTheme="majorHAnsi" w:hAnsiTheme="majorHAnsi"/>
      <w:caps w:val="0"/>
      <w:smallCaps w:val="0"/>
      <w:color w:val="000000" w:themeColor="text1"/>
      <w:sz w:val="18"/>
      <w:szCs w:val="20"/>
      <w:u w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4392"/>
    <w:rPr>
      <w:rFonts w:asciiTheme="majorHAnsi" w:eastAsiaTheme="majorEastAsia" w:hAnsiTheme="majorHAnsi" w:cstheme="majorBidi"/>
      <w:i/>
      <w:iCs/>
      <w:color w:val="243F60" w:themeColor="accent1" w:themeShade="7F"/>
      <w:lang w:val="en-AU" w:eastAsia="en-AU"/>
    </w:rPr>
  </w:style>
  <w:style w:type="paragraph" w:styleId="ListParagraph">
    <w:name w:val="List Paragraph"/>
    <w:basedOn w:val="Normal"/>
    <w:link w:val="ListParagraphChar"/>
    <w:autoRedefine/>
    <w:uiPriority w:val="34"/>
    <w:qFormat/>
    <w:rsid w:val="00225A34"/>
    <w:pPr>
      <w:numPr>
        <w:numId w:val="16"/>
      </w:numPr>
      <w:contextualSpacing/>
    </w:pPr>
    <w:rPr>
      <w:rFonts w:eastAsiaTheme="minorHAnsi"/>
      <w:lang w:val="en-US" w:eastAsia="en-US"/>
    </w:rPr>
  </w:style>
  <w:style w:type="character" w:customStyle="1" w:styleId="ListParagraphChar">
    <w:name w:val="List Paragraph Char"/>
    <w:link w:val="ListParagraph"/>
    <w:uiPriority w:val="34"/>
    <w:rsid w:val="00225A34"/>
    <w:rPr>
      <w:rFonts w:ascii="Source Sans Pro" w:eastAsiaTheme="minorHAnsi" w:hAnsi="Source Sans Pro" w:cs="Times New Roman"/>
      <w:color w:val="000000" w:themeColor="text1"/>
      <w:lang w:eastAsia="en-US"/>
    </w:rPr>
  </w:style>
  <w:style w:type="paragraph" w:styleId="Title">
    <w:name w:val="Title"/>
    <w:basedOn w:val="Normal"/>
    <w:next w:val="Normal"/>
    <w:link w:val="TitleChar"/>
    <w:uiPriority w:val="10"/>
    <w:rsid w:val="00EC4392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C43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AU" w:eastAsia="en-AU"/>
    </w:rPr>
  </w:style>
  <w:style w:type="paragraph" w:customStyle="1" w:styleId="H2">
    <w:name w:val="H2"/>
    <w:basedOn w:val="Heading3"/>
    <w:autoRedefine/>
    <w:qFormat/>
    <w:rsid w:val="00E557A5"/>
    <w:pPr>
      <w:keepNext w:val="0"/>
      <w:keepLines w:val="0"/>
      <w:spacing w:before="0" w:after="0" w:line="240" w:lineRule="auto"/>
      <w:jc w:val="both"/>
      <w:outlineLvl w:val="9"/>
    </w:pPr>
    <w:rPr>
      <w:rFonts w:ascii="Arial" w:hAnsi="Arial" w:cs="Arial"/>
      <w:color w:val="006A36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rsid w:val="00EC4392"/>
    <w:pPr>
      <w:numPr>
        <w:ilvl w:val="1"/>
      </w:numPr>
      <w:ind w:left="-567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C4392"/>
    <w:rPr>
      <w:rFonts w:asciiTheme="majorHAnsi" w:eastAsiaTheme="majorEastAsia" w:hAnsiTheme="majorHAnsi" w:cstheme="majorBidi"/>
      <w:i/>
      <w:iCs/>
      <w:color w:val="4F81BD" w:themeColor="accent1"/>
      <w:spacing w:val="15"/>
      <w:lang w:val="en-AU" w:eastAsia="en-AU"/>
    </w:rPr>
  </w:style>
  <w:style w:type="character" w:styleId="SubtleEmphasis">
    <w:name w:val="Subtle Emphasis"/>
    <w:basedOn w:val="DefaultParagraphFont"/>
    <w:uiPriority w:val="19"/>
    <w:rsid w:val="00EC4392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EC4392"/>
    <w:rPr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2D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D95"/>
    <w:rPr>
      <w:rFonts w:ascii="Lucida Grande" w:hAnsi="Lucida Grande" w:cs="Lucida Grande"/>
      <w:color w:val="FFFFFF" w:themeColor="background1"/>
      <w:sz w:val="18"/>
      <w:szCs w:val="18"/>
      <w:lang w:val="en-AU" w:eastAsia="ja-JP"/>
      <w14:ligatures w14:val="standard"/>
    </w:rPr>
  </w:style>
  <w:style w:type="character" w:styleId="Strong">
    <w:name w:val="Strong"/>
    <w:basedOn w:val="DefaultParagraphFont"/>
    <w:uiPriority w:val="22"/>
    <w:rsid w:val="00EC4392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EC4392"/>
    <w:rPr>
      <w:i/>
      <w:iCs/>
    </w:rPr>
  </w:style>
  <w:style w:type="paragraph" w:styleId="Header">
    <w:name w:val="header"/>
    <w:aliases w:val="Header - fact sheet - white"/>
    <w:basedOn w:val="Normal"/>
    <w:next w:val="Normal"/>
    <w:link w:val="HeaderChar"/>
    <w:autoRedefine/>
    <w:uiPriority w:val="99"/>
    <w:unhideWhenUsed/>
    <w:qFormat/>
    <w:rsid w:val="00DA5F04"/>
    <w:pPr>
      <w:framePr w:w="9657" w:hSpace="181" w:vSpace="181" w:wrap="notBeside" w:vAnchor="text" w:hAnchor="page" w:x="1204" w:y="-455"/>
      <w:widowControl w:val="0"/>
      <w:tabs>
        <w:tab w:val="left" w:pos="0"/>
        <w:tab w:val="center" w:pos="4320"/>
        <w:tab w:val="right" w:pos="8640"/>
      </w:tabs>
      <w:ind w:left="0" w:right="516"/>
      <w:jc w:val="center"/>
    </w:pPr>
    <w:rPr>
      <w:b/>
      <w:bCs/>
      <w:caps/>
      <w:color w:val="FFFFFF" w:themeColor="background1"/>
      <w:sz w:val="44"/>
      <w:szCs w:val="48"/>
    </w:rPr>
  </w:style>
  <w:style w:type="character" w:customStyle="1" w:styleId="HeaderChar">
    <w:name w:val="Header Char"/>
    <w:aliases w:val="Header - fact sheet - white Char"/>
    <w:basedOn w:val="DefaultParagraphFont"/>
    <w:link w:val="Header"/>
    <w:uiPriority w:val="99"/>
    <w:rsid w:val="00DA5F04"/>
    <w:rPr>
      <w:rFonts w:ascii="Source Sans Pro" w:eastAsia="Times New Roman" w:hAnsi="Source Sans Pro" w:cs="Times New Roman"/>
      <w:b/>
      <w:bCs/>
      <w:caps/>
      <w:color w:val="FFFFFF" w:themeColor="background1"/>
      <w:sz w:val="44"/>
      <w:szCs w:val="48"/>
      <w:lang w:val="en-AU" w:eastAsia="en-AU"/>
    </w:rPr>
  </w:style>
  <w:style w:type="character" w:customStyle="1" w:styleId="QuoteChar">
    <w:name w:val="Quote Char"/>
    <w:basedOn w:val="DefaultParagraphFont"/>
    <w:link w:val="Quote"/>
    <w:uiPriority w:val="29"/>
    <w:rsid w:val="00EC4392"/>
    <w:rPr>
      <w:rFonts w:ascii="Source Sans Pro" w:eastAsia="Times New Roman" w:hAnsi="Source Sans Pro" w:cs="Times New Roman"/>
      <w:i/>
      <w:iCs/>
      <w:color w:val="000000" w:themeColor="text1"/>
      <w:lang w:val="en-AU" w:eastAsia="en-AU"/>
    </w:rPr>
  </w:style>
  <w:style w:type="character" w:styleId="Hyperlink">
    <w:name w:val="Hyperlink"/>
    <w:uiPriority w:val="99"/>
    <w:unhideWhenUsed/>
    <w:rsid w:val="00EC4392"/>
    <w:rPr>
      <w:rFonts w:ascii="Arial" w:hAnsi="Arial"/>
      <w:color w:val="9C0072"/>
      <w:sz w:val="24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qFormat/>
    <w:rsid w:val="00D95B7A"/>
    <w:rPr>
      <w:rFonts w:ascii="Source Sans Pro" w:hAnsi="Source Sans Pro"/>
      <w:b w:val="0"/>
      <w:bCs w:val="0"/>
      <w:i w:val="0"/>
      <w:iCs w:val="0"/>
      <w:color w:val="auto"/>
      <w:sz w:val="24"/>
      <w:szCs w:val="24"/>
      <w:u w:val="none"/>
      <w:vertAlign w:val="superscript"/>
    </w:rPr>
  </w:style>
  <w:style w:type="paragraph" w:styleId="FootnoteText">
    <w:name w:val="footnote text"/>
    <w:basedOn w:val="Normal"/>
    <w:link w:val="FootnoteTextChar"/>
    <w:autoRedefine/>
    <w:uiPriority w:val="99"/>
    <w:semiHidden/>
    <w:unhideWhenUsed/>
    <w:qFormat/>
    <w:rsid w:val="00D95B7A"/>
    <w:rPr>
      <w:rFonts w:eastAsiaTheme="minorHAnsi"/>
      <w:sz w:val="22"/>
      <w:szCs w:val="22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95B7A"/>
    <w:rPr>
      <w:rFonts w:ascii="Source Sans Pro" w:eastAsiaTheme="minorHAnsi" w:hAnsi="Source Sans Pro"/>
      <w:sz w:val="22"/>
      <w:szCs w:val="22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rsid w:val="00EC439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4392"/>
    <w:rPr>
      <w:rFonts w:ascii="Source Sans Pro" w:eastAsia="Times New Roman" w:hAnsi="Source Sans Pro" w:cs="Times New Roman"/>
      <w:b/>
      <w:bCs/>
      <w:i/>
      <w:iCs/>
      <w:color w:val="4F81BD" w:themeColor="accent1"/>
      <w:lang w:val="en-AU" w:eastAsia="en-AU"/>
    </w:rPr>
  </w:style>
  <w:style w:type="character" w:styleId="PageNumber">
    <w:name w:val="page number"/>
    <w:basedOn w:val="DefaultParagraphFont"/>
    <w:uiPriority w:val="99"/>
    <w:semiHidden/>
    <w:unhideWhenUsed/>
    <w:qFormat/>
    <w:rsid w:val="004D2E04"/>
    <w:rPr>
      <w:rFonts w:ascii="Source Sans Pro" w:hAnsi="Source Sans Pro"/>
      <w:color w:val="FFFFFF" w:themeColor="background1"/>
      <w:sz w:val="24"/>
    </w:rPr>
  </w:style>
  <w:style w:type="paragraph" w:customStyle="1" w:styleId="Heading1-grey">
    <w:name w:val="Heading 1 - grey"/>
    <w:basedOn w:val="Heading1"/>
    <w:next w:val="Normal"/>
    <w:autoRedefine/>
    <w:qFormat/>
    <w:rsid w:val="00035DD0"/>
    <w:pPr>
      <w:keepNext w:val="0"/>
      <w:pageBreakBefore w:val="0"/>
      <w:spacing w:line="192" w:lineRule="auto"/>
    </w:pPr>
    <w:rPr>
      <w:iCs/>
      <w:caps w:val="0"/>
      <w:szCs w:val="56"/>
      <w:lang w:val="en-US" w:eastAsia="en-US"/>
    </w:rPr>
  </w:style>
  <w:style w:type="paragraph" w:customStyle="1" w:styleId="Footer2">
    <w:name w:val="Footer 2"/>
    <w:basedOn w:val="Normal"/>
    <w:qFormat/>
    <w:rsid w:val="00035DD0"/>
    <w:pPr>
      <w:tabs>
        <w:tab w:val="center" w:pos="4320"/>
        <w:tab w:val="right" w:pos="8640"/>
      </w:tabs>
      <w:spacing w:before="60" w:line="264" w:lineRule="auto"/>
    </w:pPr>
    <w:rPr>
      <w:color w:val="343434"/>
      <w:lang w:eastAsia="en-US"/>
    </w:rPr>
  </w:style>
  <w:style w:type="character" w:styleId="IntenseReference">
    <w:name w:val="Intense Reference"/>
    <w:basedOn w:val="DefaultParagraphFont"/>
    <w:uiPriority w:val="32"/>
    <w:rsid w:val="00EC4392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rsid w:val="00EC4392"/>
    <w:rPr>
      <w:b/>
      <w:bCs/>
      <w:smallCaps/>
      <w:spacing w:val="5"/>
    </w:rPr>
  </w:style>
  <w:style w:type="paragraph" w:styleId="NoSpacing">
    <w:name w:val="No Spacing"/>
    <w:uiPriority w:val="1"/>
    <w:qFormat/>
    <w:rsid w:val="00C4013F"/>
    <w:pPr>
      <w:keepLines/>
      <w:ind w:left="-567"/>
    </w:pPr>
    <w:rPr>
      <w:rFonts w:ascii="Source Sans Pro" w:eastAsia="Times New Roman" w:hAnsi="Source Sans Pro" w:cs="Times New Roman"/>
      <w:color w:val="000000" w:themeColor="text1"/>
      <w:lang w:val="en-AU"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3B483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B51C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5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FDO\Desktop\good%20versions\2018%20Fact%20sheet%20reasonable%20and%20necessar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88BC012-BF65-4AB2-BB02-972C07A13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2018 Fact sheet reasonable and necessary.dotx</Template>
  <TotalTime>1</TotalTime>
  <Pages>2</Pages>
  <Words>16</Words>
  <Characters>95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Federation of Disabilitiy Organisations</Company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Premier.Tech</dc:creator>
  <cp:lastModifiedBy>Premier.Tech</cp:lastModifiedBy>
  <cp:revision>2</cp:revision>
  <cp:lastPrinted>2019-12-03T06:32:00Z</cp:lastPrinted>
  <dcterms:created xsi:type="dcterms:W3CDTF">2020-05-17T16:31:00Z</dcterms:created>
  <dcterms:modified xsi:type="dcterms:W3CDTF">2020-05-17T16:31:00Z</dcterms:modified>
</cp:coreProperties>
</file>